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72F72AAC">
                      <wp:extent cx="2122805" cy="2122805"/>
                      <wp:effectExtent l="19050" t="19050" r="29845" b="29845"/>
                      <wp:docPr id="2" name="Owal 2" title="Profesjonalne zdjęcie portretowe mężczyz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8281" t="359" r="-11719" b="-359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94184" w14:textId="77777777" w:rsidR="00FE2BAA" w:rsidRDefault="00FE2BAA" w:rsidP="00FE2B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alt="Tytuł: Profesjonalne zdjęcie portretowe mężczyzny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3EE94184" w14:textId="77777777" w:rsidR="00FE2BAA" w:rsidRDefault="00FE2BAA" w:rsidP="00FE2BA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56676660" w14:textId="6D08D5E1" w:rsidR="00B65B9E" w:rsidRDefault="0057523E" w:rsidP="004D7F57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07021546" w14:textId="77777777" w:rsidR="004D7F57" w:rsidRPr="004D7F57" w:rsidRDefault="004D7F57" w:rsidP="004D7F57"/>
          <w:p w14:paraId="5B6954C5" w14:textId="1FE0E73C" w:rsidR="00B65B9E" w:rsidRPr="00BB7341" w:rsidRDefault="00B65B9E" w:rsidP="00B65B9E">
            <w:pPr>
              <w:rPr>
                <w:b/>
                <w:bCs/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BB7341">
              <w:rPr>
                <w:color w:val="990066"/>
                <w:sz w:val="20"/>
                <w:szCs w:val="24"/>
              </w:rPr>
              <w:t xml:space="preserve"> 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>[Po wypełnieniu CV, usuń zawartość tego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 xml:space="preserve"> i innych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>nawiasów z instrukacjami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i zapisz plik w formacie PDF!]</w:t>
            </w:r>
          </w:p>
          <w:p w14:paraId="5F2E7DDC" w14:textId="5462CC9D" w:rsidR="001B2ABD" w:rsidRPr="0057523E" w:rsidRDefault="001B2ABD" w:rsidP="00B17725">
            <w:pPr>
              <w:rPr>
                <w:color w:val="990066"/>
                <w:sz w:val="24"/>
                <w:szCs w:val="24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144DA8F5" w:rsidR="0057523E" w:rsidRPr="00B65B9E" w:rsidRDefault="0057523E" w:rsidP="0057523E">
            <w:r w:rsidRPr="004D7F57">
              <w:rPr>
                <w:b/>
                <w:bCs/>
              </w:rPr>
              <w:t xml:space="preserve">Wstaw własne zdjęcie </w:t>
            </w:r>
            <w:r w:rsidR="004F49AA">
              <w:rPr>
                <w:b/>
                <w:bCs/>
              </w:rPr>
              <w:t>do pola powyżej</w:t>
            </w:r>
            <w:r w:rsidRPr="004D7F57">
              <w:rPr>
                <w:b/>
                <w:bCs/>
              </w:rPr>
              <w:t>.</w:t>
            </w:r>
            <w:r w:rsidR="004D7F57">
              <w:t xml:space="preserve"> </w:t>
            </w:r>
            <w:r w:rsidRPr="00B65B9E">
              <w:t xml:space="preserve">Wybierz zdjęcie i kliknij prawym przyciskiem myszy. Wybierz pozycję „Wypełnienie” z menu skrótów. Wybierz pozycję „Obraz” </w:t>
            </w:r>
            <w:r w:rsidR="004D7F57">
              <w:br/>
            </w:r>
            <w:r w:rsidRPr="00B65B9E">
              <w:t xml:space="preserve">z listy. Przejdź na komputerze </w:t>
            </w:r>
            <w:r w:rsidR="004D7F57">
              <w:br/>
            </w:r>
            <w:r w:rsidRPr="00B65B9E">
              <w:t>do odpowiedniego obrazu. Kliknij przycisk ok, aby wstawić wybrane zdjęcie.</w:t>
            </w:r>
            <w:r w:rsidR="004D7F57">
              <w:t xml:space="preserve"> </w:t>
            </w:r>
            <w:r w:rsidRPr="00B65B9E">
              <w:t xml:space="preserve">Po wstawieniu zdjęcia, wybierz je ponownie. Przejdź do menu karty Formatowanie obrazu. Kliknij strzałkę w dół poniżej polecenia „Przytnij” i wybierz pozycję „Wypełnij” z listy. Spowoduje to automatyczne dostosowanie zdjęcia w celu jego przycięcia. Aby odpowiednio umieścić zdjęcie, możesz je kliknąć </w:t>
            </w:r>
            <w:r w:rsidR="004D7F57">
              <w:br/>
            </w:r>
            <w:r w:rsidRPr="00B65B9E">
              <w:t>i przeciągnąć.</w:t>
            </w:r>
          </w:p>
          <w:p w14:paraId="327A06DF" w14:textId="42B8C9FB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>dodaniu zdjęcia usuń ten tekst 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sdt>
            <w:sdtPr>
              <w:id w:val="-324128318"/>
              <w:placeholder>
                <w:docPart w:val="382EE198434E4F79A2E962AE6954F158"/>
              </w:placeholder>
              <w:temporary/>
              <w:showingPlcHdr/>
              <w15:appearance w15:val="hidden"/>
            </w:sdtPr>
            <w:sdtContent>
              <w:p w14:paraId="0A7BD01E" w14:textId="77777777" w:rsidR="004D3011" w:rsidRDefault="004D3011" w:rsidP="004D3011">
                <w:r>
                  <w:rPr>
                    <w:lang w:bidi="pl-PL"/>
                  </w:rPr>
                  <w:t>(022) 123-45-67</w:t>
                </w:r>
              </w:p>
            </w:sdtContent>
          </w:sdt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34FFD7E8" w:rsidR="00C22F84" w:rsidRDefault="00C22F84" w:rsidP="004D3011">
            <w:r>
              <w:t>UL.PRZYKŁADOWA 3</w:t>
            </w:r>
          </w:p>
          <w:p w14:paraId="560AA078" w14:textId="0FB13A3D" w:rsidR="00C22F84" w:rsidRDefault="00C22F84" w:rsidP="004D3011">
            <w:r>
              <w:t>XX-XX</w:t>
            </w:r>
            <w:r w:rsidR="00B27B53">
              <w:t>X</w:t>
            </w:r>
            <w:r>
              <w:t xml:space="preserve"> MIEJSCOWOŚĆ </w:t>
            </w:r>
          </w:p>
          <w:p w14:paraId="11DD1C9A" w14:textId="77777777" w:rsidR="004D3011" w:rsidRDefault="004D3011" w:rsidP="004D3011"/>
          <w:p w14:paraId="6A9F09E6" w14:textId="5ECA76B8" w:rsidR="004D3011" w:rsidRDefault="00AA5A4C" w:rsidP="004D3011">
            <w:r>
              <w:t>ADRES E-MAIL: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38652ABF" w14:textId="6F7B0701" w:rsidR="00C22F84" w:rsidRDefault="00C22F84" w:rsidP="00C22F84">
            <w:r>
              <w:t>Zainteresowanie nr 4</w:t>
            </w:r>
          </w:p>
          <w:p w14:paraId="01DA0C56" w14:textId="06BA6945" w:rsidR="004D3011" w:rsidRPr="004D3011" w:rsidRDefault="004D3011" w:rsidP="004D3011"/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4AB69E47" w14:textId="77777777" w:rsidR="00AA5A4C" w:rsidRDefault="00AA5A4C" w:rsidP="00AA5A4C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5AE2EFEB" w14:textId="77777777" w:rsidR="00AA5A4C" w:rsidRPr="00036450" w:rsidRDefault="00AA5A4C" w:rsidP="00AA5A4C">
            <w:pPr>
              <w:pStyle w:val="Nagwek4"/>
            </w:pPr>
            <w:sdt>
              <w:sdtPr>
                <w:id w:val="1272432084"/>
                <w:placeholder>
                  <w:docPart w:val="9A6EAB05CC664E31BAF96AFFE6F19917"/>
                </w:placeholder>
                <w:temporary/>
                <w:showingPlcHdr/>
                <w15:appearance w15:val="hidden"/>
              </w:sdtPr>
              <w:sdtContent>
                <w:r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4F1AFA50" w14:textId="77777777" w:rsidR="00AA5A4C" w:rsidRPr="00B359E4" w:rsidRDefault="00AA5A4C" w:rsidP="00AA5A4C">
            <w:pPr>
              <w:pStyle w:val="Data"/>
            </w:pPr>
            <w:sdt>
              <w:sdtPr>
                <w:id w:val="-1060092818"/>
                <w:placeholder>
                  <w:docPart w:val="E1546ABABBB440BD943EDA2029752275"/>
                </w:placeholder>
                <w:temporary/>
                <w:showingPlcHdr/>
                <w15:appearance w15:val="hidden"/>
              </w:sdtPr>
              <w:sdtContent>
                <w:r w:rsidRPr="00B359E4">
                  <w:rPr>
                    <w:lang w:bidi="pl-PL"/>
                  </w:rPr>
                  <w:t>[Daty od]</w:t>
                </w:r>
              </w:sdtContent>
            </w:sdt>
            <w:r w:rsidRPr="00B359E4">
              <w:rPr>
                <w:lang w:bidi="pl-PL"/>
              </w:rPr>
              <w:t xml:space="preserve"> – </w:t>
            </w:r>
            <w:r>
              <w:t>[do]</w:t>
            </w:r>
          </w:p>
          <w:p w14:paraId="5901B723" w14:textId="77777777" w:rsidR="00AA5A4C" w:rsidRDefault="00AA5A4C" w:rsidP="00AA5A4C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Kierunek/specjalizacja]</w:t>
            </w:r>
          </w:p>
          <w:p w14:paraId="31DB9F05" w14:textId="77777777" w:rsidR="00AA5A4C" w:rsidRDefault="00AA5A4C" w:rsidP="00AA5A4C">
            <w:pPr>
              <w:rPr>
                <w:lang w:bidi="pl-PL"/>
              </w:rPr>
            </w:pPr>
          </w:p>
          <w:p w14:paraId="233A4959" w14:textId="563D49F3" w:rsidR="001B2ABD" w:rsidRDefault="00AA5A4C" w:rsidP="00B65B9E">
            <w:pPr>
              <w:pStyle w:val="Nagwek2"/>
              <w:pBdr>
                <w:bottom w:val="single" w:sz="4" w:space="1" w:color="990066"/>
              </w:pBdr>
            </w:pPr>
            <w:r>
              <w:t>Doświadczenie zawodowe</w:t>
            </w:r>
          </w:p>
          <w:p w14:paraId="0E1C99FA" w14:textId="09BFE352" w:rsidR="00036450" w:rsidRPr="00036450" w:rsidRDefault="00AA5A4C" w:rsidP="00B359E4">
            <w:pPr>
              <w:pStyle w:val="Nagwek4"/>
            </w:pPr>
            <w:r>
              <w:t>[Nazwa firmy]</w:t>
            </w:r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3D371D36" w14:textId="185F89A2" w:rsidR="004D3011" w:rsidRDefault="00036450" w:rsidP="00036450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 w:rsidR="00AA5A4C">
              <w:rPr>
                <w:lang w:bidi="pl-PL"/>
              </w:rPr>
              <w:t>Stanowisko, obowiązki</w:t>
            </w:r>
            <w:r w:rsidR="00B65B9E">
              <w:rPr>
                <w:lang w:bidi="pl-PL"/>
              </w:rPr>
              <w:t>]</w:t>
            </w:r>
          </w:p>
          <w:p w14:paraId="14A6CEE6" w14:textId="77777777" w:rsidR="00B27B53" w:rsidRDefault="00B27B53" w:rsidP="00036450">
            <w:pPr>
              <w:rPr>
                <w:lang w:bidi="pl-PL"/>
              </w:rPr>
            </w:pPr>
          </w:p>
          <w:p w14:paraId="0668725E" w14:textId="40368072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 po wypełnieniu cv, usuń zawartość tego nawiasu</w:t>
            </w:r>
            <w:r w:rsidR="0057523E">
              <w:rPr>
                <w:b w:val="0"/>
                <w:bCs w:val="0"/>
                <w:sz w:val="16"/>
                <w:szCs w:val="20"/>
              </w:rPr>
              <w:t>.</w:t>
            </w:r>
            <w:r w:rsidRPr="0057523E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inline distT="0" distB="0" distL="0" distR="0" wp14:anchorId="20DA4D32" wp14:editId="1E4C8CBF">
                  <wp:extent cx="3756660" cy="1257300"/>
                  <wp:effectExtent l="0" t="0" r="0" b="0"/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1C203210" w14:textId="77777777" w:rsidR="0043117B" w:rsidRDefault="00000000" w:rsidP="000C45FF">
      <w:pPr>
        <w:tabs>
          <w:tab w:val="left" w:pos="990"/>
        </w:tabs>
      </w:pPr>
    </w:p>
    <w:sectPr w:rsidR="0043117B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381FE" w14:textId="77777777" w:rsidR="00500869" w:rsidRDefault="00500869" w:rsidP="000C45FF">
      <w:r>
        <w:separator/>
      </w:r>
    </w:p>
  </w:endnote>
  <w:endnote w:type="continuationSeparator" w:id="0">
    <w:p w14:paraId="3FB835FC" w14:textId="77777777" w:rsidR="00500869" w:rsidRDefault="0050086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F353D" w14:textId="77777777" w:rsidR="00500869" w:rsidRDefault="00500869" w:rsidP="000C45FF">
      <w:r>
        <w:separator/>
      </w:r>
    </w:p>
  </w:footnote>
  <w:footnote w:type="continuationSeparator" w:id="0">
    <w:p w14:paraId="57A6D8FF" w14:textId="77777777" w:rsidR="00500869" w:rsidRDefault="0050086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C3529"/>
    <w:rsid w:val="001E0391"/>
    <w:rsid w:val="001E1759"/>
    <w:rsid w:val="001F1ECC"/>
    <w:rsid w:val="00206C97"/>
    <w:rsid w:val="002400EB"/>
    <w:rsid w:val="00256CF7"/>
    <w:rsid w:val="00281FD5"/>
    <w:rsid w:val="0030481B"/>
    <w:rsid w:val="003156FC"/>
    <w:rsid w:val="003254B5"/>
    <w:rsid w:val="003675F5"/>
    <w:rsid w:val="0037121F"/>
    <w:rsid w:val="003727F1"/>
    <w:rsid w:val="003A6B7D"/>
    <w:rsid w:val="003B06CA"/>
    <w:rsid w:val="004071FC"/>
    <w:rsid w:val="00445947"/>
    <w:rsid w:val="00461F5F"/>
    <w:rsid w:val="004813B3"/>
    <w:rsid w:val="00496591"/>
    <w:rsid w:val="004C63E4"/>
    <w:rsid w:val="004D3011"/>
    <w:rsid w:val="004D7F57"/>
    <w:rsid w:val="004F49AA"/>
    <w:rsid w:val="00500869"/>
    <w:rsid w:val="005262AC"/>
    <w:rsid w:val="0057523E"/>
    <w:rsid w:val="005E39D5"/>
    <w:rsid w:val="00600670"/>
    <w:rsid w:val="0062123A"/>
    <w:rsid w:val="00646E75"/>
    <w:rsid w:val="00661286"/>
    <w:rsid w:val="006771D0"/>
    <w:rsid w:val="00715FCB"/>
    <w:rsid w:val="00743101"/>
    <w:rsid w:val="007775E1"/>
    <w:rsid w:val="007867A0"/>
    <w:rsid w:val="00790AE5"/>
    <w:rsid w:val="007927F5"/>
    <w:rsid w:val="00802CA0"/>
    <w:rsid w:val="009260CD"/>
    <w:rsid w:val="00926302"/>
    <w:rsid w:val="00952C25"/>
    <w:rsid w:val="00A2118D"/>
    <w:rsid w:val="00A50B33"/>
    <w:rsid w:val="00AA5A4C"/>
    <w:rsid w:val="00AD76E2"/>
    <w:rsid w:val="00AE7882"/>
    <w:rsid w:val="00B17725"/>
    <w:rsid w:val="00B20152"/>
    <w:rsid w:val="00B27B53"/>
    <w:rsid w:val="00B359E4"/>
    <w:rsid w:val="00B57D98"/>
    <w:rsid w:val="00B65B9E"/>
    <w:rsid w:val="00B70850"/>
    <w:rsid w:val="00BB7341"/>
    <w:rsid w:val="00BE08EB"/>
    <w:rsid w:val="00C066B6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D06A79"/>
    <w:rsid w:val="00D2522B"/>
    <w:rsid w:val="00D422DE"/>
    <w:rsid w:val="00D438E1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  <w:rsid w:val="00FD65B2"/>
    <w:rsid w:val="00F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081274323468186"/>
          <c:y val="0"/>
          <c:w val="0.68981861547225465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</c:v>
                </c:pt>
                <c:pt idx="1">
                  <c:v>Umiejętność nr 4</c:v>
                </c:pt>
                <c:pt idx="2">
                  <c:v>Umiejętność nr 3</c:v>
                </c:pt>
                <c:pt idx="3">
                  <c:v>Umiejętność nr 2</c:v>
                </c:pt>
                <c:pt idx="4">
                  <c:v>Umiejętność nr 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382EE198434E4F79A2E962AE6954F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9D7344-F8AB-4A8B-BDF1-95D4FAB9C707}"/>
      </w:docPartPr>
      <w:docPartBody>
        <w:p w:rsidR="009D7CCA" w:rsidRDefault="006D3364">
          <w:pPr>
            <w:pStyle w:val="382EE198434E4F79A2E962AE6954F158"/>
          </w:pPr>
          <w:r>
            <w:rPr>
              <w:lang w:bidi="pl-PL"/>
            </w:rPr>
            <w:t>(022) 123-45-67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9A6EAB05CC664E31BAF96AFFE6F199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7630A4-42CD-4C28-A88B-FA3EBD981E09}"/>
      </w:docPartPr>
      <w:docPartBody>
        <w:p w:rsidR="00000000" w:rsidRDefault="005414DA" w:rsidP="005414DA">
          <w:pPr>
            <w:pStyle w:val="9A6EAB05CC664E31BAF96AFFE6F19917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E1546ABABBB440BD943EDA20297522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423408-5AC5-4950-93CF-0A5419FA044B}"/>
      </w:docPartPr>
      <w:docPartBody>
        <w:p w:rsidR="00000000" w:rsidRDefault="005414DA" w:rsidP="005414DA">
          <w:pPr>
            <w:pStyle w:val="E1546ABABBB440BD943EDA2029752275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295CDD"/>
    <w:rsid w:val="00323755"/>
    <w:rsid w:val="005414DA"/>
    <w:rsid w:val="006D3364"/>
    <w:rsid w:val="007245EB"/>
    <w:rsid w:val="00767CC2"/>
    <w:rsid w:val="00810D46"/>
    <w:rsid w:val="009D7CCA"/>
    <w:rsid w:val="009E18E4"/>
    <w:rsid w:val="00B06766"/>
    <w:rsid w:val="00D12C23"/>
    <w:rsid w:val="00D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paragraph" w:customStyle="1" w:styleId="382EE198434E4F79A2E962AE6954F158">
    <w:name w:val="382EE198434E4F79A2E962AE6954F158"/>
  </w:style>
  <w:style w:type="paragraph" w:customStyle="1" w:styleId="72E4D180BA484B7F949EEC85973C1116">
    <w:name w:val="72E4D180BA484B7F949EEC85973C1116"/>
  </w:style>
  <w:style w:type="character" w:styleId="Hipercze">
    <w:name w:val="Hyperlink"/>
    <w:basedOn w:val="Domylnaczcionkaakapitu"/>
    <w:uiPriority w:val="99"/>
    <w:unhideWhenUsed/>
    <w:rPr>
      <w:color w:val="C45911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C85E20EEA70B4D6F873B4E7998510890">
    <w:name w:val="C85E20EEA70B4D6F873B4E7998510890"/>
  </w:style>
  <w:style w:type="paragraph" w:customStyle="1" w:styleId="77AA9BF1D04647F4AC52734EFA521F1F">
    <w:name w:val="77AA9BF1D04647F4AC52734EFA521F1F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  <w:style w:type="paragraph" w:customStyle="1" w:styleId="9A6EAB05CC664E31BAF96AFFE6F19917">
    <w:name w:val="9A6EAB05CC664E31BAF96AFFE6F19917"/>
    <w:rsid w:val="005414DA"/>
  </w:style>
  <w:style w:type="paragraph" w:customStyle="1" w:styleId="E1546ABABBB440BD943EDA2029752275">
    <w:name w:val="E1546ABABBB440BD943EDA2029752275"/>
    <w:rsid w:val="005414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0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2021-11-24T14:27:00Z</dcterms:created>
  <dcterms:modified xsi:type="dcterms:W3CDTF">2022-11-10T10:28:00Z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