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5537A3EB">
                      <wp:extent cx="2122805" cy="2122805"/>
                      <wp:effectExtent l="19050" t="19050" r="29845" b="29845"/>
                      <wp:docPr id="2" name="Ow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0698" t="359" r="-29314" b="-359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E464D" w14:textId="77777777" w:rsidR="0035026C" w:rsidRDefault="0035026C" w:rsidP="00350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663E464D" w14:textId="77777777" w:rsidR="0035026C" w:rsidRDefault="0035026C" w:rsidP="0035026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07021546" w14:textId="3FAEFD4F" w:rsidR="004D7F57" w:rsidRPr="001167A9" w:rsidRDefault="0057523E" w:rsidP="001167A9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7D47055A" w14:textId="77777777" w:rsidR="00BB3A6E" w:rsidRDefault="00BB3A6E" w:rsidP="00B17725">
            <w:pPr>
              <w:rPr>
                <w:color w:val="990066"/>
                <w:sz w:val="20"/>
                <w:szCs w:val="24"/>
              </w:rPr>
            </w:pPr>
          </w:p>
          <w:p w14:paraId="32DC1218" w14:textId="61FE8BD3" w:rsidR="001B2ABD" w:rsidRDefault="00B65B9E" w:rsidP="00B17725">
            <w:pPr>
              <w:rPr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7156DC">
              <w:rPr>
                <w:color w:val="990066"/>
                <w:sz w:val="20"/>
                <w:szCs w:val="24"/>
              </w:rPr>
              <w:t xml:space="preserve">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(DOKŁADNIE WYPEŁNIJ WSZYSTKIE ELEMENTY CV, USUŃ NAWIASY Z NASZYMI INSTRUKCJAMI I ZAPISZ PLIK W FORMACIE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  <w:u w:val="single"/>
              </w:rPr>
              <w:t>PDF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 PRZED WYSŁANIEM GO DO NAS!)</w:t>
            </w:r>
          </w:p>
          <w:p w14:paraId="5F2E7DDC" w14:textId="0980F24C" w:rsidR="001167A9" w:rsidRPr="001167A9" w:rsidRDefault="001167A9" w:rsidP="00B17725">
            <w:pPr>
              <w:rPr>
                <w:color w:val="990066"/>
                <w:sz w:val="28"/>
                <w:szCs w:val="28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11C56416" w:rsidR="0057523E" w:rsidRPr="00B65B9E" w:rsidRDefault="0057523E" w:rsidP="0057523E">
            <w:r w:rsidRPr="004D7F57">
              <w:rPr>
                <w:b/>
                <w:bCs/>
              </w:rPr>
              <w:t xml:space="preserve">Wstaw własne zdjęcie </w:t>
            </w:r>
            <w:r w:rsidR="004F49AA">
              <w:rPr>
                <w:b/>
                <w:bCs/>
              </w:rPr>
              <w:t>do pola powyżej</w:t>
            </w:r>
            <w:r w:rsidRPr="004D7F57">
              <w:rPr>
                <w:b/>
                <w:bCs/>
              </w:rPr>
              <w:t>.</w:t>
            </w:r>
            <w:r w:rsidR="004D7F57">
              <w:t xml:space="preserve"> </w:t>
            </w:r>
            <w:r w:rsidR="00704F14">
              <w:t>Zaznacz zdjęcie i wejdź w menu „Format obrazu”.</w:t>
            </w:r>
            <w:r w:rsidRPr="00B65B9E">
              <w:t xml:space="preserve"> Wybierz pozycję „</w:t>
            </w:r>
            <w:r w:rsidR="00704F14">
              <w:t>Zmień obraz</w:t>
            </w:r>
            <w:r w:rsidRPr="00B65B9E">
              <w:t>”</w:t>
            </w:r>
            <w:r w:rsidR="00704F14">
              <w:t>, a następnie z rozwijanego menu „To urządzenie”</w:t>
            </w:r>
            <w:r w:rsidRPr="00B65B9E">
              <w:t xml:space="preserve">. Przejdź na komputerze do odpowiedniego obrazu. </w:t>
            </w:r>
            <w:r w:rsidR="00704F14">
              <w:br/>
            </w:r>
            <w:r w:rsidRPr="00B65B9E">
              <w:t>Po wstawieniu zdjęcia, wybierz je ponownie</w:t>
            </w:r>
            <w:r w:rsidR="00704F14">
              <w:t xml:space="preserve"> i p</w:t>
            </w:r>
            <w:r w:rsidRPr="00B65B9E">
              <w:t>rzejdź do menu</w:t>
            </w:r>
            <w:r w:rsidR="00704F14">
              <w:t xml:space="preserve"> </w:t>
            </w:r>
            <w:r w:rsidR="0035026C">
              <w:t>„</w:t>
            </w:r>
            <w:r w:rsidRPr="00B65B9E">
              <w:t>Format obrazu</w:t>
            </w:r>
            <w:r w:rsidR="0035026C">
              <w:t>”</w:t>
            </w:r>
            <w:r w:rsidRPr="00B65B9E">
              <w:t>. Kliknij strzałkę w dół poniżej polecenia „Przytnij” i wybierz pozycję „Wypełnij</w:t>
            </w:r>
            <w:r w:rsidR="00704F14">
              <w:t>”</w:t>
            </w:r>
            <w:r w:rsidRPr="00B65B9E">
              <w:t xml:space="preserve">. Spowoduje to automatyczne dostosowanie zdjęcia w celu jego przycięcia. Aby odpowiednio </w:t>
            </w:r>
            <w:r w:rsidR="00704F14">
              <w:t>wykadrować</w:t>
            </w:r>
            <w:r w:rsidRPr="00B65B9E">
              <w:t xml:space="preserve"> zdjęcie, możesz je kliknąć i przeciągnąć.</w:t>
            </w:r>
          </w:p>
          <w:p w14:paraId="327A06DF" w14:textId="42B8C9FB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>dodaniu zdjęcia usuń ten tekst 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sdt>
            <w:sdtPr>
              <w:id w:val="-324128318"/>
              <w:placeholder>
                <w:docPart w:val="382EE198434E4F79A2E962AE6954F158"/>
              </w:placeholder>
              <w:temporary/>
              <w:showingPlcHdr/>
              <w15:appearance w15:val="hidden"/>
            </w:sdtPr>
            <w:sdtContent>
              <w:p w14:paraId="0A7BD01E" w14:textId="77777777" w:rsidR="004D3011" w:rsidRDefault="004D3011" w:rsidP="004D3011">
                <w:r>
                  <w:rPr>
                    <w:lang w:bidi="pl-PL"/>
                  </w:rPr>
                  <w:t>(022) 123-45-67</w:t>
                </w:r>
              </w:p>
            </w:sdtContent>
          </w:sdt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13AD3733" w:rsidR="00C22F84" w:rsidRDefault="00C07DFB" w:rsidP="004D3011">
            <w:r>
              <w:t>UL. PRZYKŁADOWA</w:t>
            </w:r>
            <w:r w:rsidR="00C22F84">
              <w:t xml:space="preserve"> 3</w:t>
            </w:r>
          </w:p>
          <w:p w14:paraId="560AA078" w14:textId="0C09637D" w:rsidR="00C22F84" w:rsidRDefault="00C22F84" w:rsidP="004D3011">
            <w:r>
              <w:t>XX-X</w:t>
            </w:r>
            <w:r w:rsidR="00160930">
              <w:t>X</w:t>
            </w:r>
            <w:r>
              <w:t xml:space="preserve">X MIEJSCOWOŚĆ </w:t>
            </w:r>
          </w:p>
          <w:p w14:paraId="11DD1C9A" w14:textId="77777777" w:rsidR="004D3011" w:rsidRDefault="004D3011" w:rsidP="004D3011"/>
          <w:p w14:paraId="6A9F09E6" w14:textId="109C94A1" w:rsidR="004D3011" w:rsidRDefault="007156DC" w:rsidP="004D3011">
            <w:r>
              <w:t xml:space="preserve">ADRES E-MAIL </w:t>
            </w:r>
            <w:r w:rsidRPr="007156DC">
              <w:rPr>
                <w:b/>
                <w:bCs/>
              </w:rPr>
              <w:t>(KONIECZNIE AKTUALNY</w:t>
            </w:r>
            <w:r w:rsidR="00BB3A6E">
              <w:rPr>
                <w:b/>
                <w:bCs/>
              </w:rPr>
              <w:t>!):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01DA0C56" w14:textId="0F1F8F10" w:rsidR="004D3011" w:rsidRPr="004D3011" w:rsidRDefault="00C22F84" w:rsidP="004D3011">
            <w:r>
              <w:t>Zainteresowanie nr 4</w:t>
            </w:r>
            <w:r w:rsidR="001167A9">
              <w:t xml:space="preserve"> </w:t>
            </w:r>
          </w:p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233A4959" w14:textId="20573F0E" w:rsidR="001B2ABD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0E1C99FA" w14:textId="77777777" w:rsidR="00036450" w:rsidRPr="00036450" w:rsidRDefault="00000000" w:rsidP="00B359E4">
            <w:pPr>
              <w:pStyle w:val="Nagwek4"/>
            </w:pPr>
            <w:sdt>
              <w:sdtPr>
                <w:id w:val="245614494"/>
                <w:placeholder>
                  <w:docPart w:val="C85E20EEA70B4D6F873B4E7998510890"/>
                </w:placeholder>
                <w:temporary/>
                <w:showingPlcHdr/>
                <w15:appearance w15:val="hidden"/>
              </w:sdtPr>
              <w:sdtContent>
                <w:r w:rsidR="00036450"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0FDCA1E2" w14:textId="04F6BD37" w:rsidR="00036450" w:rsidRDefault="00036450" w:rsidP="00036450">
            <w:r w:rsidRPr="00036450">
              <w:rPr>
                <w:lang w:bidi="pl-PL"/>
              </w:rPr>
              <w:t>[</w:t>
            </w:r>
            <w:r w:rsidR="00B65B9E">
              <w:rPr>
                <w:lang w:bidi="pl-PL"/>
              </w:rPr>
              <w:t>Przedmioty rozszerzone/profil klasy]</w:t>
            </w:r>
          </w:p>
          <w:p w14:paraId="3D371D36" w14:textId="74342BF8" w:rsidR="004D3011" w:rsidRDefault="004D3011" w:rsidP="00036450"/>
          <w:p w14:paraId="70E583F0" w14:textId="6B27F012" w:rsidR="001167A9" w:rsidRPr="00036450" w:rsidRDefault="001167A9" w:rsidP="001167A9">
            <w:pPr>
              <w:pStyle w:val="Nagwek4"/>
            </w:pPr>
            <w:r>
              <w:t>[Nazwa kursu/certyfikatu]</w:t>
            </w:r>
          </w:p>
          <w:p w14:paraId="30039236" w14:textId="77777777" w:rsidR="001167A9" w:rsidRPr="00B359E4" w:rsidRDefault="00000000" w:rsidP="001167A9">
            <w:pPr>
              <w:pStyle w:val="Data"/>
            </w:pPr>
            <w:sdt>
              <w:sdtPr>
                <w:id w:val="-1153746809"/>
                <w:placeholder>
                  <w:docPart w:val="DAC4F83E9FF14ABE8849485130AC3329"/>
                </w:placeholder>
                <w:temporary/>
                <w:showingPlcHdr/>
                <w15:appearance w15:val="hidden"/>
              </w:sdtPr>
              <w:sdtContent>
                <w:r w:rsidR="001167A9" w:rsidRPr="00B359E4">
                  <w:rPr>
                    <w:lang w:bidi="pl-PL"/>
                  </w:rPr>
                  <w:t>[Daty od]</w:t>
                </w:r>
              </w:sdtContent>
            </w:sdt>
            <w:r w:rsidR="001167A9" w:rsidRPr="00B359E4">
              <w:rPr>
                <w:lang w:bidi="pl-PL"/>
              </w:rPr>
              <w:t xml:space="preserve"> – </w:t>
            </w:r>
            <w:r w:rsidR="001167A9">
              <w:t>[do]</w:t>
            </w:r>
          </w:p>
          <w:p w14:paraId="140CFD8F" w14:textId="24148E94" w:rsidR="001167A9" w:rsidRDefault="001167A9" w:rsidP="001167A9"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Krótki opis]</w:t>
            </w:r>
          </w:p>
          <w:p w14:paraId="1087B91D" w14:textId="77777777" w:rsidR="001167A9" w:rsidRPr="001167A9" w:rsidRDefault="001167A9" w:rsidP="00036450">
            <w:pPr>
              <w:rPr>
                <w:b/>
                <w:bCs/>
              </w:rPr>
            </w:pPr>
          </w:p>
          <w:p w14:paraId="0668725E" w14:textId="23A07507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</w:t>
            </w:r>
            <w:r w:rsidR="001167A9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5DB65506" w:rsidR="00036450" w:rsidRPr="004D3011" w:rsidRDefault="00C07DFB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anchor distT="0" distB="0" distL="114300" distR="114300" simplePos="0" relativeHeight="251658240" behindDoc="1" locked="0" layoutInCell="1" allowOverlap="1" wp14:anchorId="20DA4D32" wp14:editId="7AECD5A0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22225</wp:posOffset>
                  </wp:positionV>
                  <wp:extent cx="3886200" cy="2156460"/>
                  <wp:effectExtent l="0" t="0" r="0" b="0"/>
                  <wp:wrapTight wrapText="bothSides">
                    <wp:wrapPolygon edited="0">
                      <wp:start x="424" y="572"/>
                      <wp:lineTo x="424" y="3244"/>
                      <wp:lineTo x="2859" y="4007"/>
                      <wp:lineTo x="10800" y="4007"/>
                      <wp:lineTo x="424" y="4961"/>
                      <wp:lineTo x="424" y="11830"/>
                      <wp:lineTo x="4765" y="13166"/>
                      <wp:lineTo x="529" y="13548"/>
                      <wp:lineTo x="529" y="16219"/>
                      <wp:lineTo x="10800" y="16219"/>
                      <wp:lineTo x="1271" y="17555"/>
                      <wp:lineTo x="424" y="17936"/>
                      <wp:lineTo x="529" y="20608"/>
                      <wp:lineTo x="13765" y="20608"/>
                      <wp:lineTo x="13976" y="18127"/>
                      <wp:lineTo x="13341" y="17555"/>
                      <wp:lineTo x="10800" y="16219"/>
                      <wp:lineTo x="20965" y="16219"/>
                      <wp:lineTo x="20965" y="13548"/>
                      <wp:lineTo x="10800" y="13166"/>
                      <wp:lineTo x="10059" y="10113"/>
                      <wp:lineTo x="11329" y="10113"/>
                      <wp:lineTo x="17365" y="7633"/>
                      <wp:lineTo x="17576" y="5152"/>
                      <wp:lineTo x="16729" y="4770"/>
                      <wp:lineTo x="11118" y="4007"/>
                      <wp:lineTo x="11647" y="2099"/>
                      <wp:lineTo x="11541" y="572"/>
                      <wp:lineTo x="424" y="572"/>
                    </wp:wrapPolygon>
                  </wp:wrapTight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203210" w14:textId="77777777" w:rsidR="009C1E62" w:rsidRDefault="009C1E62" w:rsidP="001167A9">
      <w:pPr>
        <w:tabs>
          <w:tab w:val="left" w:pos="990"/>
        </w:tabs>
      </w:pPr>
    </w:p>
    <w:sectPr w:rsidR="009C1E62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0BF20" w14:textId="77777777" w:rsidR="00CB64A9" w:rsidRDefault="00CB64A9" w:rsidP="000C45FF">
      <w:r>
        <w:separator/>
      </w:r>
    </w:p>
  </w:endnote>
  <w:endnote w:type="continuationSeparator" w:id="0">
    <w:p w14:paraId="08CA69A9" w14:textId="77777777" w:rsidR="00CB64A9" w:rsidRDefault="00CB64A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704E8" w14:textId="77777777" w:rsidR="00CB64A9" w:rsidRDefault="00CB64A9" w:rsidP="000C45FF">
      <w:r>
        <w:separator/>
      </w:r>
    </w:p>
  </w:footnote>
  <w:footnote w:type="continuationSeparator" w:id="0">
    <w:p w14:paraId="10EC8BDB" w14:textId="77777777" w:rsidR="00CB64A9" w:rsidRDefault="00CB64A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94499"/>
    <w:rsid w:val="000C45FF"/>
    <w:rsid w:val="000E3FD1"/>
    <w:rsid w:val="00112054"/>
    <w:rsid w:val="001167A9"/>
    <w:rsid w:val="001525E1"/>
    <w:rsid w:val="00160930"/>
    <w:rsid w:val="00180329"/>
    <w:rsid w:val="0019001F"/>
    <w:rsid w:val="001A74A5"/>
    <w:rsid w:val="001B2ABD"/>
    <w:rsid w:val="001E0391"/>
    <w:rsid w:val="001E1759"/>
    <w:rsid w:val="001F1ECC"/>
    <w:rsid w:val="00206C97"/>
    <w:rsid w:val="0023516C"/>
    <w:rsid w:val="002400EB"/>
    <w:rsid w:val="00256CF7"/>
    <w:rsid w:val="00281FD5"/>
    <w:rsid w:val="0030481B"/>
    <w:rsid w:val="003156FC"/>
    <w:rsid w:val="003254B5"/>
    <w:rsid w:val="0035026C"/>
    <w:rsid w:val="0037121F"/>
    <w:rsid w:val="003A6B7D"/>
    <w:rsid w:val="003B06CA"/>
    <w:rsid w:val="003D3E9C"/>
    <w:rsid w:val="004071FC"/>
    <w:rsid w:val="00424C9A"/>
    <w:rsid w:val="00445947"/>
    <w:rsid w:val="00461F5F"/>
    <w:rsid w:val="004813B3"/>
    <w:rsid w:val="00496591"/>
    <w:rsid w:val="004C63E4"/>
    <w:rsid w:val="004D3011"/>
    <w:rsid w:val="004D7F57"/>
    <w:rsid w:val="004F49AA"/>
    <w:rsid w:val="005262AC"/>
    <w:rsid w:val="005454B7"/>
    <w:rsid w:val="0057523E"/>
    <w:rsid w:val="005E39D5"/>
    <w:rsid w:val="00600670"/>
    <w:rsid w:val="0062123A"/>
    <w:rsid w:val="00646E75"/>
    <w:rsid w:val="006771D0"/>
    <w:rsid w:val="00704F14"/>
    <w:rsid w:val="007156DC"/>
    <w:rsid w:val="00715FCB"/>
    <w:rsid w:val="00743101"/>
    <w:rsid w:val="007775E1"/>
    <w:rsid w:val="007867A0"/>
    <w:rsid w:val="007927F5"/>
    <w:rsid w:val="007F073F"/>
    <w:rsid w:val="00802CA0"/>
    <w:rsid w:val="008C72E4"/>
    <w:rsid w:val="008E2536"/>
    <w:rsid w:val="009260CD"/>
    <w:rsid w:val="00926302"/>
    <w:rsid w:val="00952C25"/>
    <w:rsid w:val="00963F46"/>
    <w:rsid w:val="009C1E62"/>
    <w:rsid w:val="00A1404C"/>
    <w:rsid w:val="00A2118D"/>
    <w:rsid w:val="00A34131"/>
    <w:rsid w:val="00A50B33"/>
    <w:rsid w:val="00AD76E2"/>
    <w:rsid w:val="00AE7882"/>
    <w:rsid w:val="00B17725"/>
    <w:rsid w:val="00B20152"/>
    <w:rsid w:val="00B359E4"/>
    <w:rsid w:val="00B57D98"/>
    <w:rsid w:val="00B65B9E"/>
    <w:rsid w:val="00B70850"/>
    <w:rsid w:val="00BB3A6E"/>
    <w:rsid w:val="00BD7C75"/>
    <w:rsid w:val="00C066B6"/>
    <w:rsid w:val="00C07DFB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CB64A9"/>
    <w:rsid w:val="00CD6ABD"/>
    <w:rsid w:val="00D2522B"/>
    <w:rsid w:val="00D422DE"/>
    <w:rsid w:val="00D438E1"/>
    <w:rsid w:val="00D5186D"/>
    <w:rsid w:val="00D5459D"/>
    <w:rsid w:val="00DA1F4D"/>
    <w:rsid w:val="00DD172A"/>
    <w:rsid w:val="00E21880"/>
    <w:rsid w:val="00E25A26"/>
    <w:rsid w:val="00E4381A"/>
    <w:rsid w:val="00E55D74"/>
    <w:rsid w:val="00F5511F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003103732608643"/>
          <c:y val="0"/>
          <c:w val="0.68060036466680607"/>
          <c:h val="0.987656088443490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 (WPISZ POZIOM)</c:v>
                </c:pt>
                <c:pt idx="1">
                  <c:v>Umiejętność nr 4 (WPISZ POZIOM)</c:v>
                </c:pt>
                <c:pt idx="2">
                  <c:v>Umiejętność nr 3 (WPISZ POZIOM)</c:v>
                </c:pt>
                <c:pt idx="3">
                  <c:v>Umiejętność nr 2 (WPISZ POZIOM)</c:v>
                </c:pt>
                <c:pt idx="4">
                  <c:v>Umiejętność nr 1 (WPISZ POZIOM)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382EE198434E4F79A2E962AE6954F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9D7344-F8AB-4A8B-BDF1-95D4FAB9C707}"/>
      </w:docPartPr>
      <w:docPartBody>
        <w:p w:rsidR="009D7CCA" w:rsidRDefault="006D3364">
          <w:pPr>
            <w:pStyle w:val="382EE198434E4F79A2E962AE6954F158"/>
          </w:pPr>
          <w:r>
            <w:rPr>
              <w:lang w:bidi="pl-PL"/>
            </w:rPr>
            <w:t>(022) 123-45-67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C85E20EEA70B4D6F873B4E79985108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72329F-CB86-43D5-A972-103CD9FAE356}"/>
      </w:docPartPr>
      <w:docPartBody>
        <w:p w:rsidR="009D7CCA" w:rsidRDefault="006D3364">
          <w:pPr>
            <w:pStyle w:val="C85E20EEA70B4D6F873B4E7998510890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DAC4F83E9FF14ABE8849485130AC3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A5944C-7A7B-4A91-8A0B-3A33646F15B6}"/>
      </w:docPartPr>
      <w:docPartBody>
        <w:p w:rsidR="0096461A" w:rsidRDefault="00771C17" w:rsidP="00771C17">
          <w:pPr>
            <w:pStyle w:val="DAC4F83E9FF14ABE8849485130AC3329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0910E9"/>
    <w:rsid w:val="00271770"/>
    <w:rsid w:val="00454454"/>
    <w:rsid w:val="005454B7"/>
    <w:rsid w:val="006D3364"/>
    <w:rsid w:val="007257FA"/>
    <w:rsid w:val="00767CC2"/>
    <w:rsid w:val="00771C17"/>
    <w:rsid w:val="008E2536"/>
    <w:rsid w:val="0096461A"/>
    <w:rsid w:val="009D7CCA"/>
    <w:rsid w:val="00CD6ABD"/>
    <w:rsid w:val="00D12C23"/>
    <w:rsid w:val="00D12FEA"/>
    <w:rsid w:val="00E60768"/>
    <w:rsid w:val="00F6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paragraph" w:customStyle="1" w:styleId="382EE198434E4F79A2E962AE6954F158">
    <w:name w:val="382EE198434E4F79A2E962AE6954F158"/>
  </w:style>
  <w:style w:type="character" w:styleId="Hipercze">
    <w:name w:val="Hyperlink"/>
    <w:basedOn w:val="Domylnaczcionkaakapitu"/>
    <w:uiPriority w:val="99"/>
    <w:unhideWhenUsed/>
    <w:rPr>
      <w:color w:val="BF4E14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C85E20EEA70B4D6F873B4E7998510890">
    <w:name w:val="C85E20EEA70B4D6F873B4E7998510890"/>
  </w:style>
  <w:style w:type="paragraph" w:customStyle="1" w:styleId="77AA9BF1D04647F4AC52734EFA521F1F">
    <w:name w:val="77AA9BF1D04647F4AC52734EFA521F1F"/>
  </w:style>
  <w:style w:type="paragraph" w:customStyle="1" w:styleId="DAC4F83E9FF14ABE8849485130AC3329">
    <w:name w:val="DAC4F83E9FF14ABE8849485130AC3329"/>
    <w:rsid w:val="00771C17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0</TotalTime>
  <Pages>1</Pages>
  <Words>208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2022-09-07T22:35:00Z</dcterms:created>
  <dcterms:modified xsi:type="dcterms:W3CDTF">2025-06-11T09:52:00Z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